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3F18A" w14:textId="74C20D72" w:rsidR="00992023" w:rsidRPr="00992023" w:rsidRDefault="00992023" w:rsidP="00992023">
      <w:pPr>
        <w:spacing w:after="0" w:line="240" w:lineRule="auto"/>
        <w:rPr>
          <w:rFonts w:ascii="inherit" w:eastAsia="Times New Roman" w:hAnsi="inherit" w:cs="Times New Roman"/>
          <w:b/>
          <w:bCs/>
          <w:color w:val="333333"/>
          <w:sz w:val="28"/>
          <w:szCs w:val="28"/>
        </w:rPr>
      </w:pPr>
      <w:r w:rsidRPr="00992023">
        <w:rPr>
          <w:rFonts w:ascii="inherit" w:eastAsia="Times New Roman" w:hAnsi="inherit" w:cs="Times New Roman"/>
          <w:b/>
          <w:bCs/>
          <w:color w:val="333333"/>
          <w:sz w:val="28"/>
          <w:szCs w:val="28"/>
        </w:rPr>
        <w:t xml:space="preserve">JOURNAL </w:t>
      </w:r>
    </w:p>
    <w:p w14:paraId="0962DB44" w14:textId="77777777" w:rsidR="00992023" w:rsidRDefault="00992023" w:rsidP="00992023">
      <w:pPr>
        <w:spacing w:after="0" w:line="240" w:lineRule="auto"/>
        <w:rPr>
          <w:rFonts w:ascii="inherit" w:eastAsia="Times New Roman" w:hAnsi="inherit" w:cs="Times New Roman"/>
          <w:color w:val="333333"/>
          <w:sz w:val="24"/>
          <w:szCs w:val="24"/>
        </w:rPr>
      </w:pPr>
    </w:p>
    <w:p w14:paraId="5DB47E1C" w14:textId="630D1EC8" w:rsidR="00992023" w:rsidRPr="00992023" w:rsidRDefault="00992023" w:rsidP="00992023">
      <w:pPr>
        <w:spacing w:after="0" w:line="240" w:lineRule="auto"/>
        <w:rPr>
          <w:rFonts w:ascii="inherit" w:eastAsia="Times New Roman" w:hAnsi="inherit" w:cs="Times New Roman"/>
          <w:color w:val="333333"/>
          <w:sz w:val="20"/>
          <w:szCs w:val="20"/>
        </w:rPr>
      </w:pPr>
      <w:r w:rsidRPr="00992023">
        <w:rPr>
          <w:rFonts w:ascii="inherit" w:eastAsia="Times New Roman" w:hAnsi="inherit" w:cs="Times New Roman"/>
          <w:color w:val="333333"/>
          <w:sz w:val="20"/>
          <w:szCs w:val="20"/>
        </w:rPr>
        <w:t>Do you feel that the topics covered in this course could be applied to your current job or one that you hope to obtain in the future? Why, or why not?</w:t>
      </w:r>
    </w:p>
    <w:p w14:paraId="7056E963" w14:textId="77777777" w:rsidR="00992023" w:rsidRPr="00992023" w:rsidRDefault="00992023" w:rsidP="00992023">
      <w:pPr>
        <w:spacing w:after="0" w:line="240" w:lineRule="auto"/>
        <w:rPr>
          <w:rFonts w:ascii="inherit" w:eastAsia="Times New Roman" w:hAnsi="inherit" w:cs="Times New Roman"/>
          <w:color w:val="333333"/>
          <w:sz w:val="20"/>
          <w:szCs w:val="20"/>
        </w:rPr>
      </w:pPr>
      <w:r w:rsidRPr="00992023">
        <w:rPr>
          <w:rFonts w:ascii="inherit" w:eastAsia="Times New Roman" w:hAnsi="inherit" w:cs="Times New Roman"/>
          <w:color w:val="333333"/>
          <w:sz w:val="20"/>
          <w:szCs w:val="20"/>
        </w:rPr>
        <w:t>If you are not currently employed, how do you plan to use these skills in your future career?</w:t>
      </w:r>
    </w:p>
    <w:p w14:paraId="51446669" w14:textId="538AB3CB" w:rsidR="00992023" w:rsidRPr="00992023" w:rsidRDefault="00992023" w:rsidP="00992023">
      <w:pPr>
        <w:spacing w:after="0" w:line="240" w:lineRule="auto"/>
        <w:rPr>
          <w:rFonts w:ascii="inherit" w:eastAsia="Times New Roman" w:hAnsi="inherit" w:cs="Times New Roman"/>
          <w:color w:val="333333"/>
          <w:sz w:val="20"/>
          <w:szCs w:val="20"/>
        </w:rPr>
      </w:pPr>
      <w:r w:rsidRPr="00992023">
        <w:rPr>
          <w:rFonts w:ascii="inherit" w:eastAsia="Times New Roman" w:hAnsi="inherit" w:cs="Times New Roman"/>
          <w:color w:val="333333"/>
          <w:sz w:val="20"/>
          <w:szCs w:val="20"/>
        </w:rPr>
        <w:t>Your journal entry must be at least 200 words. No references or citations are necessary.</w:t>
      </w:r>
    </w:p>
    <w:p w14:paraId="0B204373" w14:textId="6FC837F0" w:rsidR="00992023" w:rsidRDefault="00992023" w:rsidP="00992023">
      <w:pPr>
        <w:spacing w:after="0" w:line="240" w:lineRule="auto"/>
        <w:rPr>
          <w:rFonts w:ascii="inherit" w:eastAsia="Times New Roman" w:hAnsi="inherit" w:cs="Times New Roman"/>
          <w:color w:val="333333"/>
          <w:sz w:val="24"/>
          <w:szCs w:val="24"/>
        </w:rPr>
      </w:pPr>
    </w:p>
    <w:p w14:paraId="6F16F5FC" w14:textId="77777777" w:rsidR="00992023" w:rsidRPr="00992023" w:rsidRDefault="00992023" w:rsidP="00992023">
      <w:pPr>
        <w:spacing w:after="0" w:line="240" w:lineRule="auto"/>
        <w:rPr>
          <w:rFonts w:ascii="inherit" w:eastAsia="Times New Roman" w:hAnsi="inherit" w:cs="Times New Roman"/>
          <w:color w:val="333333"/>
          <w:sz w:val="24"/>
          <w:szCs w:val="24"/>
        </w:rPr>
      </w:pPr>
    </w:p>
    <w:p w14:paraId="2C73C391" w14:textId="77777777" w:rsidR="00992023" w:rsidRDefault="00992023" w:rsidP="00992023">
      <w:pPr>
        <w:spacing w:after="0" w:line="240" w:lineRule="auto"/>
        <w:outlineLvl w:val="4"/>
        <w:rPr>
          <w:rFonts w:ascii="inherit" w:eastAsia="Times New Roman" w:hAnsi="inherit" w:cs="Times New Roman"/>
          <w:b/>
          <w:bCs/>
          <w:color w:val="111111"/>
          <w:sz w:val="28"/>
          <w:szCs w:val="28"/>
        </w:rPr>
      </w:pPr>
    </w:p>
    <w:p w14:paraId="704D5D9C" w14:textId="77777777" w:rsidR="00992023" w:rsidRDefault="00992023" w:rsidP="00992023">
      <w:pPr>
        <w:spacing w:after="0" w:line="240" w:lineRule="auto"/>
        <w:outlineLvl w:val="4"/>
        <w:rPr>
          <w:rFonts w:ascii="inherit" w:eastAsia="Times New Roman" w:hAnsi="inherit" w:cs="Times New Roman"/>
          <w:b/>
          <w:bCs/>
          <w:color w:val="111111"/>
          <w:sz w:val="28"/>
          <w:szCs w:val="28"/>
        </w:rPr>
      </w:pPr>
    </w:p>
    <w:p w14:paraId="00C236C5" w14:textId="70225615" w:rsidR="00992023" w:rsidRPr="00992023" w:rsidRDefault="00992023" w:rsidP="00992023">
      <w:pPr>
        <w:spacing w:after="0" w:line="240" w:lineRule="auto"/>
        <w:outlineLvl w:val="4"/>
        <w:rPr>
          <w:rFonts w:ascii="inherit" w:eastAsia="Times New Roman" w:hAnsi="inherit" w:cs="Times New Roman"/>
          <w:b/>
          <w:bCs/>
          <w:color w:val="111111"/>
          <w:sz w:val="28"/>
          <w:szCs w:val="28"/>
        </w:rPr>
      </w:pPr>
      <w:r w:rsidRPr="00992023">
        <w:rPr>
          <w:rFonts w:ascii="inherit" w:eastAsia="Times New Roman" w:hAnsi="inherit" w:cs="Times New Roman"/>
          <w:b/>
          <w:bCs/>
          <w:color w:val="111111"/>
          <w:sz w:val="28"/>
          <w:szCs w:val="28"/>
        </w:rPr>
        <w:t xml:space="preserve">Power Point </w:t>
      </w:r>
    </w:p>
    <w:p w14:paraId="61B4A227" w14:textId="77777777" w:rsidR="00992023" w:rsidRDefault="00992023" w:rsidP="00992023">
      <w:pPr>
        <w:spacing w:after="0" w:line="240" w:lineRule="auto"/>
        <w:rPr>
          <w:rFonts w:ascii="inherit" w:eastAsia="Times New Roman" w:hAnsi="inherit" w:cs="Times New Roman"/>
          <w:b/>
          <w:bCs/>
          <w:color w:val="111111"/>
          <w:sz w:val="23"/>
          <w:szCs w:val="23"/>
        </w:rPr>
      </w:pPr>
    </w:p>
    <w:p w14:paraId="53FA1D69" w14:textId="73B75422" w:rsidR="00992023" w:rsidRDefault="00992023" w:rsidP="00992023">
      <w:pPr>
        <w:spacing w:after="0" w:line="240" w:lineRule="auto"/>
        <w:rPr>
          <w:rFonts w:ascii="inherit" w:eastAsia="Times New Roman" w:hAnsi="inherit" w:cs="Times New Roman"/>
          <w:color w:val="333333"/>
          <w:sz w:val="20"/>
          <w:szCs w:val="20"/>
        </w:rPr>
      </w:pPr>
      <w:r w:rsidRPr="00992023">
        <w:rPr>
          <w:rFonts w:ascii="inherit" w:eastAsia="Times New Roman" w:hAnsi="inherit" w:cs="Times New Roman"/>
          <w:color w:val="333333"/>
          <w:sz w:val="20"/>
          <w:szCs w:val="20"/>
        </w:rPr>
        <w:t>For this assignment, you will take on the role of a Project Management Institute (PMI) Project Management Certification exam instructor and complete a PowerPoint presentation. It is your responsibility to educate individuals who anticipate taking the PMI Project Management Certification exam. The tone of the presentation should be informational and cover the main project management concepts learned in this course. Utilization of the textbook (end of each chapter) might provide additional assistance. As you compile the presentation, minimally discuss the points below.</w:t>
      </w:r>
    </w:p>
    <w:p w14:paraId="5B238360" w14:textId="77777777" w:rsidR="00992023" w:rsidRPr="00992023" w:rsidRDefault="00992023" w:rsidP="00992023">
      <w:pPr>
        <w:spacing w:after="0" w:line="240" w:lineRule="auto"/>
        <w:rPr>
          <w:rFonts w:ascii="inherit" w:eastAsia="Times New Roman" w:hAnsi="inherit" w:cs="Times New Roman"/>
          <w:color w:val="333333"/>
          <w:sz w:val="20"/>
          <w:szCs w:val="20"/>
        </w:rPr>
      </w:pPr>
    </w:p>
    <w:p w14:paraId="3D4718D7" w14:textId="77777777" w:rsidR="00992023" w:rsidRPr="00992023" w:rsidRDefault="00992023" w:rsidP="00992023">
      <w:pPr>
        <w:numPr>
          <w:ilvl w:val="0"/>
          <w:numId w:val="21"/>
        </w:numPr>
        <w:spacing w:after="0" w:line="240" w:lineRule="auto"/>
        <w:ind w:left="0"/>
        <w:rPr>
          <w:rFonts w:ascii="inherit" w:eastAsia="Times New Roman" w:hAnsi="inherit" w:cs="Times New Roman"/>
          <w:color w:val="333333"/>
          <w:sz w:val="24"/>
          <w:szCs w:val="24"/>
        </w:rPr>
      </w:pPr>
      <w:r w:rsidRPr="00992023">
        <w:rPr>
          <w:rFonts w:ascii="inherit" w:eastAsia="Times New Roman" w:hAnsi="inherit" w:cs="Times New Roman"/>
          <w:color w:val="333333"/>
          <w:sz w:val="24"/>
          <w:szCs w:val="24"/>
        </w:rPr>
        <w:t>Describe general topics covered in the PMI Project Management Certification exam.</w:t>
      </w:r>
    </w:p>
    <w:p w14:paraId="6B90C5D2" w14:textId="77777777" w:rsidR="00992023" w:rsidRPr="00992023" w:rsidRDefault="00992023" w:rsidP="00992023">
      <w:pPr>
        <w:numPr>
          <w:ilvl w:val="0"/>
          <w:numId w:val="21"/>
        </w:numPr>
        <w:spacing w:after="0" w:line="240" w:lineRule="auto"/>
        <w:ind w:left="0"/>
        <w:rPr>
          <w:rFonts w:ascii="inherit" w:eastAsia="Times New Roman" w:hAnsi="inherit" w:cs="Times New Roman"/>
          <w:color w:val="333333"/>
          <w:sz w:val="24"/>
          <w:szCs w:val="24"/>
        </w:rPr>
      </w:pPr>
      <w:r w:rsidRPr="00992023">
        <w:rPr>
          <w:rFonts w:ascii="inherit" w:eastAsia="Times New Roman" w:hAnsi="inherit" w:cs="Times New Roman"/>
          <w:color w:val="333333"/>
          <w:sz w:val="24"/>
          <w:szCs w:val="24"/>
        </w:rPr>
        <w:t>Explain the roles and responsibilities of a project manager.</w:t>
      </w:r>
      <w:bookmarkStart w:id="0" w:name="_GoBack"/>
      <w:bookmarkEnd w:id="0"/>
    </w:p>
    <w:p w14:paraId="2C0201B3" w14:textId="77777777" w:rsidR="00992023" w:rsidRPr="00992023" w:rsidRDefault="00992023" w:rsidP="00992023">
      <w:pPr>
        <w:numPr>
          <w:ilvl w:val="0"/>
          <w:numId w:val="21"/>
        </w:numPr>
        <w:spacing w:after="0" w:line="240" w:lineRule="auto"/>
        <w:ind w:left="0"/>
        <w:rPr>
          <w:rFonts w:ascii="inherit" w:eastAsia="Times New Roman" w:hAnsi="inherit" w:cs="Times New Roman"/>
          <w:color w:val="333333"/>
          <w:sz w:val="24"/>
          <w:szCs w:val="24"/>
        </w:rPr>
      </w:pPr>
      <w:r w:rsidRPr="00992023">
        <w:rPr>
          <w:rFonts w:ascii="inherit" w:eastAsia="Times New Roman" w:hAnsi="inherit" w:cs="Times New Roman"/>
          <w:color w:val="333333"/>
          <w:sz w:val="24"/>
          <w:szCs w:val="24"/>
        </w:rPr>
        <w:t>Describe project risk strategies and how they create opportunities for project managers.</w:t>
      </w:r>
    </w:p>
    <w:p w14:paraId="640805F8" w14:textId="77777777" w:rsidR="00992023" w:rsidRPr="00992023" w:rsidRDefault="00992023" w:rsidP="00992023">
      <w:pPr>
        <w:numPr>
          <w:ilvl w:val="0"/>
          <w:numId w:val="21"/>
        </w:numPr>
        <w:spacing w:after="0" w:line="240" w:lineRule="auto"/>
        <w:ind w:left="0"/>
        <w:rPr>
          <w:rFonts w:ascii="inherit" w:eastAsia="Times New Roman" w:hAnsi="inherit" w:cs="Times New Roman"/>
          <w:color w:val="333333"/>
          <w:sz w:val="24"/>
          <w:szCs w:val="24"/>
        </w:rPr>
      </w:pPr>
      <w:r w:rsidRPr="00992023">
        <w:rPr>
          <w:rFonts w:ascii="inherit" w:eastAsia="Times New Roman" w:hAnsi="inherit" w:cs="Times New Roman"/>
          <w:color w:val="333333"/>
          <w:sz w:val="24"/>
          <w:szCs w:val="24"/>
        </w:rPr>
        <w:t>Examine the tasks associated with the project manager role through closure of the project.</w:t>
      </w:r>
    </w:p>
    <w:p w14:paraId="795602D3" w14:textId="77777777" w:rsidR="00992023" w:rsidRDefault="00992023" w:rsidP="00992023">
      <w:pPr>
        <w:spacing w:after="0" w:line="240" w:lineRule="auto"/>
        <w:rPr>
          <w:rFonts w:ascii="inherit" w:eastAsia="Times New Roman" w:hAnsi="inherit" w:cs="Times New Roman"/>
          <w:color w:val="333333"/>
          <w:sz w:val="20"/>
          <w:szCs w:val="20"/>
        </w:rPr>
      </w:pPr>
    </w:p>
    <w:p w14:paraId="22D9E20C" w14:textId="434CEE12" w:rsidR="00992023" w:rsidRPr="00992023" w:rsidRDefault="00992023" w:rsidP="00992023">
      <w:pPr>
        <w:spacing w:after="0" w:line="240" w:lineRule="auto"/>
        <w:rPr>
          <w:rFonts w:ascii="inherit" w:eastAsia="Times New Roman" w:hAnsi="inherit" w:cs="Times New Roman"/>
          <w:color w:val="333333"/>
          <w:sz w:val="20"/>
          <w:szCs w:val="20"/>
        </w:rPr>
      </w:pPr>
      <w:r w:rsidRPr="00992023">
        <w:rPr>
          <w:rFonts w:ascii="inherit" w:eastAsia="Times New Roman" w:hAnsi="inherit" w:cs="Times New Roman"/>
          <w:color w:val="333333"/>
          <w:sz w:val="20"/>
          <w:szCs w:val="20"/>
        </w:rPr>
        <w:t>Your PowerPoint presentation should be a minimum of 10 slides in length, not counting the title and reference slides. All sources used must be referenced and paraphrased. Directly quoted material must have accompanying citations and be cited per APA guidelines.</w:t>
      </w:r>
    </w:p>
    <w:p w14:paraId="0B7C86D2" w14:textId="77777777" w:rsidR="00992023" w:rsidRDefault="00992023" w:rsidP="00992023">
      <w:pPr>
        <w:spacing w:after="0" w:line="240" w:lineRule="auto"/>
        <w:rPr>
          <w:rFonts w:ascii="inherit" w:eastAsia="Times New Roman" w:hAnsi="inherit" w:cs="Times New Roman"/>
          <w:color w:val="333333"/>
          <w:sz w:val="20"/>
          <w:szCs w:val="20"/>
        </w:rPr>
      </w:pPr>
    </w:p>
    <w:p w14:paraId="1BC1AFDE" w14:textId="7BFD9EEC" w:rsidR="00992023" w:rsidRPr="00992023" w:rsidRDefault="00992023" w:rsidP="00992023">
      <w:pPr>
        <w:spacing w:after="0" w:line="240" w:lineRule="auto"/>
        <w:rPr>
          <w:rFonts w:ascii="inherit" w:eastAsia="Times New Roman" w:hAnsi="inherit" w:cs="Times New Roman"/>
          <w:color w:val="333333"/>
          <w:sz w:val="20"/>
          <w:szCs w:val="20"/>
        </w:rPr>
      </w:pPr>
      <w:r w:rsidRPr="00992023">
        <w:rPr>
          <w:rFonts w:ascii="inherit" w:eastAsia="Times New Roman" w:hAnsi="inherit" w:cs="Times New Roman"/>
          <w:color w:val="333333"/>
          <w:sz w:val="20"/>
          <w:szCs w:val="20"/>
        </w:rPr>
        <w:t xml:space="preserve">Use of speaker notes is required as well. In the speaker notes, you will provide what you would say if you were </w:t>
      </w:r>
      <w:proofErr w:type="gramStart"/>
      <w:r w:rsidRPr="00992023">
        <w:rPr>
          <w:rFonts w:ascii="inherit" w:eastAsia="Times New Roman" w:hAnsi="inherit" w:cs="Times New Roman"/>
          <w:color w:val="333333"/>
          <w:sz w:val="20"/>
          <w:szCs w:val="20"/>
        </w:rPr>
        <w:t>actually giving</w:t>
      </w:r>
      <w:proofErr w:type="gramEnd"/>
      <w:r w:rsidRPr="00992023">
        <w:rPr>
          <w:rFonts w:ascii="inherit" w:eastAsia="Times New Roman" w:hAnsi="inherit" w:cs="Times New Roman"/>
          <w:color w:val="333333"/>
          <w:sz w:val="20"/>
          <w:szCs w:val="20"/>
        </w:rPr>
        <w:t xml:space="preserve"> the presentation to an audience. Please write your notes in complete </w:t>
      </w:r>
      <w:r w:rsidR="00470C3D" w:rsidRPr="00992023">
        <w:rPr>
          <w:rFonts w:ascii="inherit" w:eastAsia="Times New Roman" w:hAnsi="inherit" w:cs="Times New Roman"/>
          <w:color w:val="333333"/>
          <w:sz w:val="20"/>
          <w:szCs w:val="20"/>
        </w:rPr>
        <w:t>sentences and</w:t>
      </w:r>
      <w:r w:rsidRPr="00992023">
        <w:rPr>
          <w:rFonts w:ascii="inherit" w:eastAsia="Times New Roman" w:hAnsi="inherit" w:cs="Times New Roman"/>
          <w:color w:val="333333"/>
          <w:sz w:val="20"/>
          <w:szCs w:val="20"/>
        </w:rPr>
        <w:t xml:space="preserve"> adhere to typical grammar and/or punctuation rules.</w:t>
      </w:r>
    </w:p>
    <w:p w14:paraId="7729596E" w14:textId="3D0AD978" w:rsidR="00C67D6A" w:rsidRPr="00992023" w:rsidRDefault="00C67D6A" w:rsidP="00992023">
      <w:pPr>
        <w:spacing w:after="0" w:line="240" w:lineRule="auto"/>
        <w:rPr>
          <w:rFonts w:ascii="inherit" w:eastAsia="Times New Roman" w:hAnsi="inherit" w:cs="Times New Roman"/>
          <w:color w:val="333333"/>
          <w:sz w:val="20"/>
          <w:szCs w:val="20"/>
        </w:rPr>
      </w:pPr>
    </w:p>
    <w:sectPr w:rsidR="00C67D6A" w:rsidRPr="0099202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85695A" w14:textId="77777777" w:rsidR="00BD35BC" w:rsidRDefault="00BD35BC">
      <w:pPr>
        <w:spacing w:line="240" w:lineRule="auto"/>
      </w:pPr>
      <w:r>
        <w:separator/>
      </w:r>
    </w:p>
    <w:p w14:paraId="2A27832E" w14:textId="77777777" w:rsidR="00BD35BC" w:rsidRDefault="00BD35BC"/>
  </w:endnote>
  <w:endnote w:type="continuationSeparator" w:id="0">
    <w:p w14:paraId="5D4DE149" w14:textId="77777777" w:rsidR="00BD35BC" w:rsidRDefault="00BD35BC">
      <w:pPr>
        <w:spacing w:line="240" w:lineRule="auto"/>
      </w:pPr>
      <w:r>
        <w:continuationSeparator/>
      </w:r>
    </w:p>
    <w:p w14:paraId="0FC8A1F6" w14:textId="77777777" w:rsidR="00BD35BC" w:rsidRDefault="00BD35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3CAAF" w14:textId="77777777" w:rsidR="00BD35BC" w:rsidRDefault="00BD35BC">
      <w:pPr>
        <w:spacing w:line="240" w:lineRule="auto"/>
      </w:pPr>
      <w:r>
        <w:separator/>
      </w:r>
    </w:p>
    <w:p w14:paraId="06F367A1" w14:textId="77777777" w:rsidR="00BD35BC" w:rsidRDefault="00BD35BC"/>
  </w:footnote>
  <w:footnote w:type="continuationSeparator" w:id="0">
    <w:p w14:paraId="7224E337" w14:textId="77777777" w:rsidR="00BD35BC" w:rsidRDefault="00BD35BC">
      <w:pPr>
        <w:spacing w:line="240" w:lineRule="auto"/>
      </w:pPr>
      <w:r>
        <w:continuationSeparator/>
      </w:r>
    </w:p>
    <w:p w14:paraId="0C2DB15D" w14:textId="77777777" w:rsidR="00BD35BC" w:rsidRDefault="00BD35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47A4A62"/>
    <w:multiLevelType w:val="multilevel"/>
    <w:tmpl w:val="AB08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7050E5"/>
    <w:multiLevelType w:val="multilevel"/>
    <w:tmpl w:val="54745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6A3B15"/>
    <w:multiLevelType w:val="multilevel"/>
    <w:tmpl w:val="965E3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F2C5CD4"/>
    <w:multiLevelType w:val="multilevel"/>
    <w:tmpl w:val="1AAA3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011BD1"/>
    <w:multiLevelType w:val="multilevel"/>
    <w:tmpl w:val="A1640E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735330"/>
    <w:multiLevelType w:val="multilevel"/>
    <w:tmpl w:val="3992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2"/>
  </w:num>
  <w:num w:numId="15">
    <w:abstractNumId w:val="16"/>
  </w:num>
  <w:num w:numId="16">
    <w:abstractNumId w:val="19"/>
  </w:num>
  <w:num w:numId="17">
    <w:abstractNumId w:val="11"/>
  </w:num>
  <w:num w:numId="18">
    <w:abstractNumId w:val="10"/>
  </w:num>
  <w:num w:numId="19">
    <w:abstractNumId w:val="13"/>
  </w:num>
  <w:num w:numId="20">
    <w:abstractNumId w:val="15"/>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6"/>
    <w:rsid w:val="00074961"/>
    <w:rsid w:val="00083C62"/>
    <w:rsid w:val="00093761"/>
    <w:rsid w:val="000D3F41"/>
    <w:rsid w:val="00201621"/>
    <w:rsid w:val="002928FB"/>
    <w:rsid w:val="002A485A"/>
    <w:rsid w:val="002C26D2"/>
    <w:rsid w:val="00314C82"/>
    <w:rsid w:val="00355DCA"/>
    <w:rsid w:val="003A4008"/>
    <w:rsid w:val="003F41D2"/>
    <w:rsid w:val="00444AFB"/>
    <w:rsid w:val="00470C3D"/>
    <w:rsid w:val="00551A02"/>
    <w:rsid w:val="005534FA"/>
    <w:rsid w:val="005D3A03"/>
    <w:rsid w:val="005D594A"/>
    <w:rsid w:val="005E6D56"/>
    <w:rsid w:val="00613D7A"/>
    <w:rsid w:val="006839F2"/>
    <w:rsid w:val="006E107D"/>
    <w:rsid w:val="006E6732"/>
    <w:rsid w:val="00717091"/>
    <w:rsid w:val="007B3517"/>
    <w:rsid w:val="008002C0"/>
    <w:rsid w:val="00814D95"/>
    <w:rsid w:val="00862F06"/>
    <w:rsid w:val="008C5323"/>
    <w:rsid w:val="008F22B5"/>
    <w:rsid w:val="00953EB2"/>
    <w:rsid w:val="00992023"/>
    <w:rsid w:val="00993874"/>
    <w:rsid w:val="009A6A3B"/>
    <w:rsid w:val="009B6DA0"/>
    <w:rsid w:val="009C3155"/>
    <w:rsid w:val="009C51F0"/>
    <w:rsid w:val="00A40EEF"/>
    <w:rsid w:val="00AB7910"/>
    <w:rsid w:val="00AC3DE6"/>
    <w:rsid w:val="00B809B9"/>
    <w:rsid w:val="00B823AA"/>
    <w:rsid w:val="00BA45DB"/>
    <w:rsid w:val="00BD35BC"/>
    <w:rsid w:val="00BE26B6"/>
    <w:rsid w:val="00BF4184"/>
    <w:rsid w:val="00C0601E"/>
    <w:rsid w:val="00C31D30"/>
    <w:rsid w:val="00C52377"/>
    <w:rsid w:val="00C54308"/>
    <w:rsid w:val="00C67D6A"/>
    <w:rsid w:val="00CB22EF"/>
    <w:rsid w:val="00CD6E39"/>
    <w:rsid w:val="00CF6E91"/>
    <w:rsid w:val="00D7274D"/>
    <w:rsid w:val="00D85B68"/>
    <w:rsid w:val="00DE0CAE"/>
    <w:rsid w:val="00E243A3"/>
    <w:rsid w:val="00E57B27"/>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11062"/>
  <w15:chartTrackingRefBased/>
  <w15:docId w15:val="{C011FA52-2995-4E93-A815-A32C96F7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D56"/>
    <w:pPr>
      <w:spacing w:after="160" w:line="256"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 w:type="character" w:styleId="Hyperlink">
    <w:name w:val="Hyperlink"/>
    <w:basedOn w:val="DefaultParagraphFont"/>
    <w:uiPriority w:val="99"/>
    <w:unhideWhenUsed/>
    <w:rsid w:val="006E6732"/>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662537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6926064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4390447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16421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860843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342829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92931117">
      <w:bodyDiv w:val="1"/>
      <w:marLeft w:val="0"/>
      <w:marRight w:val="0"/>
      <w:marTop w:val="0"/>
      <w:marBottom w:val="0"/>
      <w:divBdr>
        <w:top w:val="none" w:sz="0" w:space="0" w:color="auto"/>
        <w:left w:val="none" w:sz="0" w:space="0" w:color="auto"/>
        <w:bottom w:val="none" w:sz="0" w:space="0" w:color="auto"/>
        <w:right w:val="none" w:sz="0" w:space="0" w:color="auto"/>
      </w:divBdr>
    </w:div>
    <w:div w:id="1650667699">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ugh\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essay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AF06C1-3CDE-4A5B-B56C-E52BE01BF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cp:lastPrinted>2019-12-11T21:18:00Z</cp:lastPrinted>
  <dcterms:created xsi:type="dcterms:W3CDTF">2020-01-02T22:38:00Z</dcterms:created>
  <dcterms:modified xsi:type="dcterms:W3CDTF">2020-01-02T22:44:00Z</dcterms:modified>
</cp:coreProperties>
</file>